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7890" w14:textId="479D72E4" w:rsidR="00BD65D1" w:rsidRPr="00181426" w:rsidRDefault="00BD65D1" w:rsidP="00F61A8C">
      <w:pPr>
        <w:pBdr>
          <w:bottom w:val="single" w:sz="12" w:space="1" w:color="auto"/>
        </w:pBdr>
        <w:ind w:right="850"/>
        <w:jc w:val="center"/>
        <w:rPr>
          <w:rFonts w:asciiTheme="minorHAnsi" w:hAnsiTheme="minorHAnsi" w:cstheme="minorHAnsi"/>
          <w:bCs/>
        </w:rPr>
      </w:pPr>
      <w:r w:rsidRPr="00181426">
        <w:rPr>
          <w:rFonts w:asciiTheme="minorHAnsi" w:hAnsiTheme="minorHAnsi" w:cstheme="minorHAnsi"/>
          <w:b/>
          <w:color w:val="4472C4"/>
          <w:sz w:val="32"/>
          <w:szCs w:val="32"/>
        </w:rPr>
        <w:t>PROGRAMA DE ACTUACIÓN</w:t>
      </w:r>
      <w:r w:rsidR="001176EA" w:rsidRPr="00181426">
        <w:rPr>
          <w:rFonts w:asciiTheme="minorHAnsi" w:hAnsiTheme="minorHAnsi" w:cstheme="minorHAnsi"/>
          <w:b/>
          <w:color w:val="4472C4"/>
          <w:sz w:val="32"/>
          <w:szCs w:val="32"/>
        </w:rPr>
        <w:t xml:space="preserve"> 2025</w:t>
      </w:r>
      <w:r w:rsidR="00217DED" w:rsidRPr="00181426">
        <w:rPr>
          <w:rFonts w:asciiTheme="minorHAnsi" w:hAnsiTheme="minorHAnsi" w:cstheme="minorHAnsi"/>
          <w:b/>
          <w:color w:val="4472C4"/>
          <w:sz w:val="32"/>
          <w:szCs w:val="32"/>
        </w:rPr>
        <w:t xml:space="preserve"> Y 2026</w:t>
      </w:r>
    </w:p>
    <w:p w14:paraId="4836D29A" w14:textId="77777777" w:rsidR="00BD65D1" w:rsidRPr="00181426" w:rsidRDefault="00BD65D1" w:rsidP="00BD65D1">
      <w:pPr>
        <w:ind w:right="850"/>
        <w:jc w:val="both"/>
        <w:rPr>
          <w:rFonts w:asciiTheme="minorHAnsi" w:hAnsiTheme="minorHAnsi" w:cstheme="minorHAnsi"/>
          <w:bCs/>
        </w:rPr>
      </w:pPr>
    </w:p>
    <w:p w14:paraId="4458CD30" w14:textId="77777777" w:rsidR="00662B6A" w:rsidRPr="00181426" w:rsidRDefault="00662B6A" w:rsidP="00BD65D1">
      <w:pPr>
        <w:ind w:right="850"/>
        <w:jc w:val="both"/>
        <w:rPr>
          <w:rFonts w:asciiTheme="minorHAnsi" w:hAnsiTheme="minorHAnsi" w:cstheme="minorHAnsi"/>
          <w:bCs/>
        </w:rPr>
      </w:pPr>
    </w:p>
    <w:p w14:paraId="7A3A30D0" w14:textId="4D1BF37C" w:rsidR="00BD65D1" w:rsidRPr="00181426" w:rsidRDefault="00BD65D1" w:rsidP="00BD65D1">
      <w:pPr>
        <w:ind w:right="850"/>
        <w:jc w:val="both"/>
        <w:rPr>
          <w:rFonts w:asciiTheme="minorHAnsi" w:hAnsiTheme="minorHAnsi" w:cstheme="minorHAnsi"/>
          <w:bCs/>
        </w:rPr>
      </w:pPr>
      <w:r w:rsidRPr="00181426">
        <w:rPr>
          <w:rFonts w:asciiTheme="minorHAnsi" w:hAnsiTheme="minorHAnsi" w:cstheme="minorHAnsi"/>
          <w:bCs/>
        </w:rPr>
        <w:t>Siguiendo con las líneas de acción en las que viene trabajando la Sección</w:t>
      </w:r>
      <w:r w:rsidR="001176EA" w:rsidRPr="00181426">
        <w:rPr>
          <w:rFonts w:asciiTheme="minorHAnsi" w:hAnsiTheme="minorHAnsi" w:cstheme="minorHAnsi"/>
          <w:bCs/>
        </w:rPr>
        <w:t xml:space="preserve"> de Municipios con Plantas de Ciclo Combinado de la FEMP</w:t>
      </w:r>
      <w:r w:rsidRPr="00181426">
        <w:rPr>
          <w:rFonts w:asciiTheme="minorHAnsi" w:hAnsiTheme="minorHAnsi" w:cstheme="minorHAnsi"/>
          <w:bCs/>
        </w:rPr>
        <w:t>, la propuesta de programa de actuaciones para el año 202</w:t>
      </w:r>
      <w:r w:rsidR="001176EA" w:rsidRPr="00181426">
        <w:rPr>
          <w:rFonts w:asciiTheme="minorHAnsi" w:hAnsiTheme="minorHAnsi" w:cstheme="minorHAnsi"/>
          <w:bCs/>
        </w:rPr>
        <w:t>5</w:t>
      </w:r>
      <w:r w:rsidRPr="00181426">
        <w:rPr>
          <w:rFonts w:asciiTheme="minorHAnsi" w:hAnsiTheme="minorHAnsi" w:cstheme="minorHAnsi"/>
          <w:bCs/>
        </w:rPr>
        <w:t>, se centraría en las siguientes cuestiones:</w:t>
      </w:r>
    </w:p>
    <w:p w14:paraId="256F97B8" w14:textId="77777777" w:rsidR="00BD65D1" w:rsidRPr="00181426" w:rsidRDefault="00BD65D1" w:rsidP="00BD65D1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451C46EF" w14:textId="77777777" w:rsidR="00BD65D1" w:rsidRPr="00181426" w:rsidRDefault="00BD65D1" w:rsidP="00BD65D1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8DA178A" w14:textId="77777777" w:rsidR="00BD65D1" w:rsidRPr="00181426" w:rsidRDefault="00BD65D1" w:rsidP="00BD65D1">
      <w:pPr>
        <w:widowControl w:val="0"/>
        <w:numPr>
          <w:ilvl w:val="0"/>
          <w:numId w:val="3"/>
        </w:numPr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181426">
        <w:rPr>
          <w:rFonts w:asciiTheme="minorHAnsi" w:hAnsiTheme="minorHAnsi" w:cstheme="minorHAnsi"/>
          <w:b/>
          <w:bCs/>
          <w:color w:val="000000"/>
        </w:rPr>
        <w:t xml:space="preserve">Incorporación de nuevos miembros. </w:t>
      </w:r>
    </w:p>
    <w:p w14:paraId="11C5E55F" w14:textId="77777777" w:rsidR="00BD65D1" w:rsidRPr="00181426" w:rsidRDefault="00BD65D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FFD37FD" w14:textId="4893A671" w:rsidR="00BD65D1" w:rsidRPr="00181426" w:rsidRDefault="00BD65D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81426">
        <w:rPr>
          <w:rFonts w:asciiTheme="minorHAnsi" w:hAnsiTheme="minorHAnsi" w:cstheme="minorHAnsi"/>
          <w:color w:val="000000"/>
        </w:rPr>
        <w:t xml:space="preserve">Continuar dando a conocer la Sección a los Ayuntamientos con </w:t>
      </w:r>
      <w:r w:rsidR="001176EA" w:rsidRPr="00181426">
        <w:rPr>
          <w:rFonts w:asciiTheme="minorHAnsi" w:hAnsiTheme="minorHAnsi" w:cstheme="minorHAnsi"/>
          <w:color w:val="000000"/>
        </w:rPr>
        <w:t>Plantas</w:t>
      </w:r>
      <w:r w:rsidRPr="00181426">
        <w:rPr>
          <w:rFonts w:asciiTheme="minorHAnsi" w:hAnsiTheme="minorHAnsi" w:cstheme="minorHAnsi"/>
          <w:color w:val="000000"/>
        </w:rPr>
        <w:t xml:space="preserve"> de Ciclo Combinado no miembros al objeto de que se adhieran a la misma.</w:t>
      </w:r>
    </w:p>
    <w:p w14:paraId="6DD1D7B4" w14:textId="77777777" w:rsidR="00BD65D1" w:rsidRPr="00181426" w:rsidRDefault="00BD65D1" w:rsidP="00F63B42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264D17BE" w14:textId="19D2F8C8" w:rsidR="00BD65D1" w:rsidRPr="00181426" w:rsidRDefault="00BD65D1" w:rsidP="00BD65D1">
      <w:pPr>
        <w:widowControl w:val="0"/>
        <w:numPr>
          <w:ilvl w:val="0"/>
          <w:numId w:val="3"/>
        </w:numPr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181426">
        <w:rPr>
          <w:rFonts w:asciiTheme="minorHAnsi" w:hAnsiTheme="minorHAnsi" w:cstheme="minorHAnsi"/>
          <w:b/>
          <w:bCs/>
        </w:rPr>
        <w:t>Reivindicaciones de la Sección en materia tributaria</w:t>
      </w:r>
    </w:p>
    <w:p w14:paraId="76949788" w14:textId="77777777" w:rsidR="00BD65D1" w:rsidRPr="00181426" w:rsidRDefault="00BD65D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3D862F7F" w14:textId="3E42A0CE" w:rsidR="00BD65D1" w:rsidRPr="00181426" w:rsidRDefault="00E4054F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181426">
        <w:rPr>
          <w:rFonts w:asciiTheme="minorHAnsi" w:hAnsiTheme="minorHAnsi" w:cstheme="minorHAnsi"/>
        </w:rPr>
        <w:t>Continuar r</w:t>
      </w:r>
      <w:r w:rsidR="00BD65D1" w:rsidRPr="00181426">
        <w:rPr>
          <w:rFonts w:asciiTheme="minorHAnsi" w:hAnsiTheme="minorHAnsi" w:cstheme="minorHAnsi"/>
        </w:rPr>
        <w:t>evisa</w:t>
      </w:r>
      <w:r w:rsidRPr="00181426">
        <w:rPr>
          <w:rFonts w:asciiTheme="minorHAnsi" w:hAnsiTheme="minorHAnsi" w:cstheme="minorHAnsi"/>
        </w:rPr>
        <w:t>ndo</w:t>
      </w:r>
      <w:r w:rsidR="00BD65D1" w:rsidRPr="00181426">
        <w:rPr>
          <w:rFonts w:asciiTheme="minorHAnsi" w:hAnsiTheme="minorHAnsi" w:cstheme="minorHAnsi"/>
        </w:rPr>
        <w:t xml:space="preserve"> y actualiza</w:t>
      </w:r>
      <w:r w:rsidR="00D9452D" w:rsidRPr="00181426">
        <w:rPr>
          <w:rFonts w:asciiTheme="minorHAnsi" w:hAnsiTheme="minorHAnsi" w:cstheme="minorHAnsi"/>
        </w:rPr>
        <w:t>n</w:t>
      </w:r>
      <w:r w:rsidRPr="00181426">
        <w:rPr>
          <w:rFonts w:asciiTheme="minorHAnsi" w:hAnsiTheme="minorHAnsi" w:cstheme="minorHAnsi"/>
        </w:rPr>
        <w:t>do</w:t>
      </w:r>
      <w:r w:rsidR="00BD65D1" w:rsidRPr="00181426">
        <w:rPr>
          <w:rFonts w:asciiTheme="minorHAnsi" w:hAnsiTheme="minorHAnsi" w:cstheme="minorHAnsi"/>
        </w:rPr>
        <w:t xml:space="preserve"> las propuestas normativas tradicionales de la Sección en impuestos y tasas</w:t>
      </w:r>
      <w:bookmarkStart w:id="0" w:name="_Hlk124250925"/>
      <w:r w:rsidR="00D9452D" w:rsidRPr="00181426">
        <w:rPr>
          <w:rFonts w:asciiTheme="minorHAnsi" w:hAnsiTheme="minorHAnsi" w:cstheme="minorHAnsi"/>
        </w:rPr>
        <w:t>, así como recopilando nuevas propuestas.</w:t>
      </w:r>
    </w:p>
    <w:p w14:paraId="0987A09F" w14:textId="77777777" w:rsidR="00E4054F" w:rsidRPr="00181426" w:rsidRDefault="00E4054F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</w:p>
    <w:p w14:paraId="45A2B05F" w14:textId="4A2207C6" w:rsidR="00051938" w:rsidRPr="00181426" w:rsidRDefault="00E4054F" w:rsidP="00F63B42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181426">
        <w:rPr>
          <w:rFonts w:asciiTheme="minorHAnsi" w:hAnsiTheme="minorHAnsi" w:cstheme="minorHAnsi"/>
        </w:rPr>
        <w:t xml:space="preserve">Solicitud dictamen para </w:t>
      </w:r>
      <w:r w:rsidR="00D9452D" w:rsidRPr="00181426">
        <w:rPr>
          <w:rFonts w:asciiTheme="minorHAnsi" w:hAnsiTheme="minorHAnsi" w:cstheme="minorHAnsi"/>
        </w:rPr>
        <w:t xml:space="preserve">la </w:t>
      </w:r>
      <w:r w:rsidRPr="00181426">
        <w:rPr>
          <w:rFonts w:asciiTheme="minorHAnsi" w:hAnsiTheme="minorHAnsi" w:cstheme="minorHAnsi"/>
        </w:rPr>
        <w:t>elaboración de una justificación que permita elevar a la Dirección General de Tributos la reivindicación de la Sección relativa a la inclusión en el IAE de un nuevo epígrafe 151. ___ de las tarifas del IAE, que recoja la inclusión de energía termoeléctrica en Centrales Térmicas de Ciclo Combinado</w:t>
      </w:r>
      <w:r w:rsidR="00F63B42" w:rsidRPr="00181426">
        <w:rPr>
          <w:rFonts w:asciiTheme="minorHAnsi" w:hAnsiTheme="minorHAnsi" w:cstheme="minorHAnsi"/>
        </w:rPr>
        <w:t>, y</w:t>
      </w:r>
      <w:r w:rsidR="00BD65D1" w:rsidRPr="00181426">
        <w:rPr>
          <w:rFonts w:asciiTheme="minorHAnsi" w:hAnsiTheme="minorHAnsi" w:cstheme="minorHAnsi"/>
        </w:rPr>
        <w:t xml:space="preserve"> que analice </w:t>
      </w:r>
      <w:r w:rsidR="00A24D1D" w:rsidRPr="00181426">
        <w:rPr>
          <w:rFonts w:asciiTheme="minorHAnsi" w:hAnsiTheme="minorHAnsi" w:cstheme="minorHAnsi"/>
        </w:rPr>
        <w:t xml:space="preserve">la necesaria regulación de la información a suministrar por las empresas explotadoras de servicios de energía eléctrica a los municipios para que éstos puedan </w:t>
      </w:r>
      <w:proofErr w:type="spellStart"/>
      <w:r w:rsidR="00A24D1D" w:rsidRPr="00181426">
        <w:rPr>
          <w:rFonts w:asciiTheme="minorHAnsi" w:hAnsiTheme="minorHAnsi" w:cstheme="minorHAnsi"/>
        </w:rPr>
        <w:t>exaccionar</w:t>
      </w:r>
      <w:proofErr w:type="spellEnd"/>
      <w:r w:rsidR="00A24D1D" w:rsidRPr="00181426">
        <w:rPr>
          <w:rFonts w:asciiTheme="minorHAnsi" w:hAnsiTheme="minorHAnsi" w:cstheme="minorHAnsi"/>
        </w:rPr>
        <w:t xml:space="preserve"> los correspondientes tributos. Analizar las posibles soluciones (modificación normativa o Convenio </w:t>
      </w:r>
      <w:r w:rsidR="00051938" w:rsidRPr="00181426">
        <w:rPr>
          <w:rFonts w:asciiTheme="minorHAnsi" w:hAnsiTheme="minorHAnsi" w:cstheme="minorHAnsi"/>
        </w:rPr>
        <w:t xml:space="preserve">de colaboración </w:t>
      </w:r>
      <w:r w:rsidR="00A24D1D" w:rsidRPr="00181426">
        <w:rPr>
          <w:rFonts w:asciiTheme="minorHAnsi" w:hAnsiTheme="minorHAnsi" w:cstheme="minorHAnsi"/>
        </w:rPr>
        <w:t>con la AEAT) para su</w:t>
      </w:r>
      <w:r w:rsidR="00D9452D" w:rsidRPr="00181426">
        <w:rPr>
          <w:rFonts w:asciiTheme="minorHAnsi" w:hAnsiTheme="minorHAnsi" w:cstheme="minorHAnsi"/>
        </w:rPr>
        <w:t xml:space="preserve"> posterior</w:t>
      </w:r>
      <w:r w:rsidR="00A24D1D" w:rsidRPr="00181426">
        <w:rPr>
          <w:rFonts w:asciiTheme="minorHAnsi" w:hAnsiTheme="minorHAnsi" w:cstheme="minorHAnsi"/>
        </w:rPr>
        <w:t xml:space="preserve"> impulso</w:t>
      </w:r>
      <w:r w:rsidR="00051938" w:rsidRPr="00181426">
        <w:rPr>
          <w:rFonts w:asciiTheme="minorHAnsi" w:hAnsiTheme="minorHAnsi" w:cstheme="minorHAnsi"/>
        </w:rPr>
        <w:t>.</w:t>
      </w:r>
    </w:p>
    <w:p w14:paraId="0F241BED" w14:textId="77777777" w:rsidR="00051938" w:rsidRPr="00181426" w:rsidRDefault="00051938" w:rsidP="00051938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</w:p>
    <w:p w14:paraId="0FF38C00" w14:textId="50ADBD97" w:rsidR="00051938" w:rsidRPr="00181426" w:rsidRDefault="00051938" w:rsidP="00051938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181426">
        <w:rPr>
          <w:rFonts w:asciiTheme="minorHAnsi" w:hAnsiTheme="minorHAnsi" w:cstheme="minorHAnsi"/>
        </w:rPr>
        <w:t xml:space="preserve">Formulación consulta genérica a la </w:t>
      </w:r>
      <w:r w:rsidR="00636578" w:rsidRPr="00181426">
        <w:rPr>
          <w:rFonts w:asciiTheme="minorHAnsi" w:hAnsiTheme="minorHAnsi" w:cstheme="minorHAnsi"/>
        </w:rPr>
        <w:t>Subd</w:t>
      </w:r>
      <w:r w:rsidRPr="00181426">
        <w:rPr>
          <w:rFonts w:asciiTheme="minorHAnsi" w:hAnsiTheme="minorHAnsi" w:cstheme="minorHAnsi"/>
        </w:rPr>
        <w:t xml:space="preserve">irección General de Tributos Locales sobre la base imponible del ICIO y los bienes inmuebles de características especiales y reparación en los mismos. Recopilación de las problemáticas de los miembros de la Sección para elaborar la consulta a la Subdirección General de Tributos Locales. </w:t>
      </w:r>
    </w:p>
    <w:bookmarkEnd w:id="0"/>
    <w:p w14:paraId="6C8F7729" w14:textId="77777777" w:rsidR="00BD65D1" w:rsidRPr="00181426" w:rsidRDefault="00BD65D1" w:rsidP="00B23AFA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56DB547B" w14:textId="77777777" w:rsidR="00BD65D1" w:rsidRPr="00181426" w:rsidRDefault="00BD65D1" w:rsidP="00BD65D1">
      <w:pPr>
        <w:widowControl w:val="0"/>
        <w:numPr>
          <w:ilvl w:val="0"/>
          <w:numId w:val="3"/>
        </w:numPr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181426">
        <w:rPr>
          <w:rFonts w:asciiTheme="minorHAnsi" w:hAnsiTheme="minorHAnsi" w:cstheme="minorHAnsi"/>
          <w:b/>
          <w:bCs/>
        </w:rPr>
        <w:t xml:space="preserve">Revisión de la valoración catastral (potencia real – potencia declarada). </w:t>
      </w:r>
    </w:p>
    <w:p w14:paraId="3744E4CD" w14:textId="77777777" w:rsidR="00BD65D1" w:rsidRPr="00181426" w:rsidRDefault="00BD65D1" w:rsidP="00BD65D1">
      <w:pPr>
        <w:pStyle w:val="Prrafodelista"/>
        <w:ind w:right="850"/>
        <w:rPr>
          <w:rFonts w:asciiTheme="minorHAnsi" w:hAnsiTheme="minorHAnsi" w:cstheme="minorHAnsi"/>
          <w:b/>
          <w:bCs/>
        </w:rPr>
      </w:pPr>
    </w:p>
    <w:p w14:paraId="690A5873" w14:textId="77777777" w:rsidR="00BD65D1" w:rsidRPr="00181426" w:rsidRDefault="00BD65D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181426">
        <w:rPr>
          <w:rFonts w:asciiTheme="minorHAnsi" w:hAnsiTheme="minorHAnsi" w:cstheme="minorHAnsi"/>
        </w:rPr>
        <w:t>De común acuerdo con la Dirección General del Catastro, analizar la viabilidad de revisar el reglamento de Valoración de las Centrales Térmicas de Ciclo combinado por lo que se refiere a adecuar la potencia declarada a la potencia real.</w:t>
      </w:r>
    </w:p>
    <w:p w14:paraId="3519C5A7" w14:textId="77777777" w:rsidR="00BD65D1" w:rsidRPr="00181426" w:rsidRDefault="00BD65D1" w:rsidP="00B23AFA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</w:rPr>
      </w:pPr>
    </w:p>
    <w:p w14:paraId="38C062BF" w14:textId="77777777" w:rsidR="00BD65D1" w:rsidRPr="00181426" w:rsidRDefault="00BD65D1" w:rsidP="00BD65D1">
      <w:pPr>
        <w:widowControl w:val="0"/>
        <w:numPr>
          <w:ilvl w:val="0"/>
          <w:numId w:val="3"/>
        </w:numPr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181426">
        <w:rPr>
          <w:rFonts w:asciiTheme="minorHAnsi" w:hAnsiTheme="minorHAnsi" w:cstheme="minorHAnsi"/>
          <w:b/>
          <w:bCs/>
          <w:color w:val="000000"/>
        </w:rPr>
        <w:t xml:space="preserve">Seguimiento de la situación del sector de los ciclos combinados en el marco del Plan Nacional Integrado de Energía y Clima </w:t>
      </w:r>
    </w:p>
    <w:p w14:paraId="47991360" w14:textId="77777777" w:rsidR="00BD65D1" w:rsidRPr="00181426" w:rsidRDefault="00BD65D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7E063C8D" w14:textId="265C0AF5" w:rsidR="00D01984" w:rsidRPr="00181426" w:rsidRDefault="00BD65D1" w:rsidP="00D01984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81426">
        <w:rPr>
          <w:rFonts w:asciiTheme="minorHAnsi" w:hAnsiTheme="minorHAnsi" w:cstheme="minorHAnsi"/>
          <w:color w:val="000000"/>
        </w:rPr>
        <w:t>Seguir manteniendo la interlocución con la Dirección General de Política Energética y Minas.</w:t>
      </w:r>
      <w:r w:rsidR="001C6DF7" w:rsidRPr="00181426">
        <w:rPr>
          <w:rFonts w:asciiTheme="minorHAnsi" w:hAnsiTheme="minorHAnsi" w:cstheme="minorHAnsi"/>
          <w:color w:val="000000"/>
        </w:rPr>
        <w:t xml:space="preserve"> </w:t>
      </w:r>
    </w:p>
    <w:p w14:paraId="5E5AE8B3" w14:textId="77777777" w:rsidR="001C6DF7" w:rsidRPr="00181426" w:rsidRDefault="001C6DF7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5689297C" w14:textId="6EB08010" w:rsidR="00BD65D1" w:rsidRPr="00181426" w:rsidRDefault="001C6DF7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181426">
        <w:rPr>
          <w:rFonts w:asciiTheme="minorHAnsi" w:hAnsiTheme="minorHAnsi" w:cstheme="minorHAnsi"/>
        </w:rPr>
        <w:t xml:space="preserve">Especial preocupación de la Sección por la reducción de ingresos de los ayuntamientos con centrales en el momento en el que se </w:t>
      </w:r>
      <w:r w:rsidR="00FB56D9" w:rsidRPr="00181426">
        <w:rPr>
          <w:rFonts w:asciiTheme="minorHAnsi" w:hAnsiTheme="minorHAnsi" w:cstheme="minorHAnsi"/>
        </w:rPr>
        <w:t>planifiquen</w:t>
      </w:r>
      <w:r w:rsidRPr="00181426">
        <w:rPr>
          <w:rFonts w:asciiTheme="minorHAnsi" w:hAnsiTheme="minorHAnsi" w:cstheme="minorHAnsi"/>
        </w:rPr>
        <w:t xml:space="preserve"> </w:t>
      </w:r>
      <w:r w:rsidR="00FB56D9" w:rsidRPr="00181426">
        <w:rPr>
          <w:rFonts w:asciiTheme="minorHAnsi" w:hAnsiTheme="minorHAnsi" w:cstheme="minorHAnsi"/>
        </w:rPr>
        <w:t>cierres de los ciclos combinados. Planificación para la identificación y adopción de medidas para los municipios afectados</w:t>
      </w:r>
      <w:r w:rsidR="006B2D9B">
        <w:rPr>
          <w:rFonts w:asciiTheme="minorHAnsi" w:hAnsiTheme="minorHAnsi" w:cstheme="minorHAnsi"/>
        </w:rPr>
        <w:t>.</w:t>
      </w:r>
    </w:p>
    <w:p w14:paraId="67094B31" w14:textId="77777777" w:rsidR="00BD65D1" w:rsidRDefault="00BD65D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5C295D30" w14:textId="5152C085" w:rsidR="00D01984" w:rsidRPr="006B2D9B" w:rsidRDefault="00D01984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6B2D9B">
        <w:rPr>
          <w:rFonts w:asciiTheme="minorHAnsi" w:hAnsiTheme="minorHAnsi" w:cstheme="minorHAnsi"/>
        </w:rPr>
        <w:t xml:space="preserve">Remisión de escrito al </w:t>
      </w:r>
      <w:proofErr w:type="gramStart"/>
      <w:r w:rsidRPr="006B2D9B">
        <w:rPr>
          <w:rFonts w:asciiTheme="minorHAnsi" w:hAnsiTheme="minorHAnsi" w:cstheme="minorHAnsi"/>
        </w:rPr>
        <w:t>Director General</w:t>
      </w:r>
      <w:proofErr w:type="gramEnd"/>
      <w:r w:rsidRPr="006B2D9B">
        <w:rPr>
          <w:rFonts w:asciiTheme="minorHAnsi" w:hAnsiTheme="minorHAnsi" w:cstheme="minorHAnsi"/>
        </w:rPr>
        <w:t xml:space="preserve"> de Política Energética y Minas al objeto de conocer el estado actual del mercado de capacidad en España y su impacto en los ciclos combinados</w:t>
      </w:r>
      <w:r w:rsidR="006B2D9B" w:rsidRPr="006B2D9B">
        <w:rPr>
          <w:rFonts w:asciiTheme="minorHAnsi" w:hAnsiTheme="minorHAnsi" w:cstheme="minorHAnsi"/>
        </w:rPr>
        <w:t>.</w:t>
      </w:r>
      <w:r w:rsidRPr="006B2D9B">
        <w:rPr>
          <w:rFonts w:asciiTheme="minorHAnsi" w:hAnsiTheme="minorHAnsi" w:cstheme="minorHAnsi"/>
        </w:rPr>
        <w:t xml:space="preserve"> </w:t>
      </w:r>
    </w:p>
    <w:p w14:paraId="039D438F" w14:textId="77777777" w:rsidR="00D01984" w:rsidRPr="00181426" w:rsidRDefault="00D01984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6A968C23" w14:textId="77777777" w:rsidR="00BD65D1" w:rsidRPr="00181426" w:rsidRDefault="00BD65D1" w:rsidP="00BD65D1">
      <w:pPr>
        <w:widowControl w:val="0"/>
        <w:numPr>
          <w:ilvl w:val="0"/>
          <w:numId w:val="3"/>
        </w:numPr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181426">
        <w:rPr>
          <w:rFonts w:asciiTheme="minorHAnsi" w:hAnsiTheme="minorHAnsi" w:cstheme="minorHAnsi"/>
          <w:b/>
          <w:bCs/>
          <w:color w:val="000000"/>
        </w:rPr>
        <w:t xml:space="preserve">Política de Alianzas. </w:t>
      </w:r>
    </w:p>
    <w:p w14:paraId="2C8B05CA" w14:textId="77777777" w:rsidR="00BD65D1" w:rsidRPr="00181426" w:rsidRDefault="00BD65D1" w:rsidP="00BD65D1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6C69DF83" w14:textId="3686ABE1" w:rsidR="00BD65D1" w:rsidRPr="00181426" w:rsidRDefault="00BD65D1" w:rsidP="003F6CD5">
      <w:pPr>
        <w:widowControl w:val="0"/>
        <w:adjustRightInd w:val="0"/>
        <w:spacing w:line="240" w:lineRule="atLeast"/>
        <w:ind w:left="708" w:right="85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81426">
        <w:rPr>
          <w:rFonts w:asciiTheme="minorHAnsi" w:hAnsiTheme="minorHAnsi" w:cstheme="minorHAnsi"/>
          <w:color w:val="000000"/>
        </w:rPr>
        <w:t xml:space="preserve">Continuar impulsando las relaciones con el Ministerio de Transición Ecológica </w:t>
      </w:r>
      <w:r w:rsidR="003F6CD5" w:rsidRPr="00181426">
        <w:rPr>
          <w:rFonts w:asciiTheme="minorHAnsi" w:hAnsiTheme="minorHAnsi" w:cstheme="minorHAnsi"/>
          <w:color w:val="000000"/>
        </w:rPr>
        <w:t>y el Reto Demográfico</w:t>
      </w:r>
      <w:r w:rsidRPr="00181426">
        <w:rPr>
          <w:rFonts w:asciiTheme="minorHAnsi" w:hAnsiTheme="minorHAnsi" w:cstheme="minorHAnsi"/>
          <w:color w:val="000000"/>
        </w:rPr>
        <w:t xml:space="preserve"> y con la Dirección General del Catastro. Igualmente establecer colaboraciones con la Industria del gas y electricidad. En todo caso trabajar en un plan de actuaciones con cada uno de tales interlocutores.</w:t>
      </w:r>
    </w:p>
    <w:p w14:paraId="34B08938" w14:textId="77777777" w:rsidR="00BD65D1" w:rsidRPr="00181426" w:rsidRDefault="00BD65D1" w:rsidP="00BD65D1">
      <w:pPr>
        <w:widowControl w:val="0"/>
        <w:adjustRightInd w:val="0"/>
        <w:spacing w:line="240" w:lineRule="atLeast"/>
        <w:ind w:left="696" w:right="85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738D0115" w14:textId="77777777" w:rsidR="00BD65D1" w:rsidRPr="00181426" w:rsidRDefault="00BD65D1" w:rsidP="001C6DF7">
      <w:pPr>
        <w:widowControl w:val="0"/>
        <w:adjustRightInd w:val="0"/>
        <w:spacing w:line="240" w:lineRule="atLeast"/>
        <w:ind w:left="708" w:right="85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81426">
        <w:rPr>
          <w:rFonts w:asciiTheme="minorHAnsi" w:hAnsiTheme="minorHAnsi" w:cstheme="minorHAnsi"/>
          <w:color w:val="000000"/>
        </w:rPr>
        <w:t xml:space="preserve">Alianzas a nivel europeo. Contacto con las Direcciones Generales o Servicios de la Comisión Europea que pudieran facilitar información de estas industrias a nivel europeo, considerando que la vía del Comité de Municipios y Regiones de Europa no tuvo el efecto deseado. </w:t>
      </w:r>
    </w:p>
    <w:p w14:paraId="036F775F" w14:textId="77777777" w:rsidR="00BD65D1" w:rsidRPr="00181426" w:rsidRDefault="00BD65D1" w:rsidP="00BD65D1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66432AFC" w14:textId="77777777" w:rsidR="00BD65D1" w:rsidRPr="00181426" w:rsidRDefault="00BD65D1" w:rsidP="00BD65D1">
      <w:pPr>
        <w:widowControl w:val="0"/>
        <w:numPr>
          <w:ilvl w:val="0"/>
          <w:numId w:val="3"/>
        </w:numPr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181426">
        <w:rPr>
          <w:rFonts w:asciiTheme="minorHAnsi" w:hAnsiTheme="minorHAnsi" w:cstheme="minorHAnsi"/>
          <w:b/>
          <w:bCs/>
          <w:color w:val="000000"/>
        </w:rPr>
        <w:t xml:space="preserve">Página Web Sección </w:t>
      </w:r>
      <w:hyperlink r:id="rId7" w:history="1">
        <w:r w:rsidRPr="00181426">
          <w:rPr>
            <w:rFonts w:asciiTheme="minorHAnsi" w:hAnsiTheme="minorHAnsi" w:cstheme="minorHAnsi"/>
            <w:b/>
            <w:bCs/>
            <w:u w:val="single"/>
          </w:rPr>
          <w:t>www.seccionmunicipiosciclocombinado.es</w:t>
        </w:r>
      </w:hyperlink>
    </w:p>
    <w:p w14:paraId="39D4FD95" w14:textId="77777777" w:rsidR="00BD65D1" w:rsidRPr="00181426" w:rsidRDefault="00BD65D1" w:rsidP="00BD65D1">
      <w:pPr>
        <w:widowControl w:val="0"/>
        <w:adjustRightInd w:val="0"/>
        <w:spacing w:line="240" w:lineRule="atLeast"/>
        <w:ind w:right="85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3B111685" w14:textId="3CD7D582" w:rsidR="00BD65D1" w:rsidRDefault="00A90811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  <w:r w:rsidRPr="00181426">
        <w:rPr>
          <w:rFonts w:asciiTheme="minorHAnsi" w:hAnsiTheme="minorHAnsi" w:cstheme="minorHAnsi"/>
        </w:rPr>
        <w:t>Continuar con la</w:t>
      </w:r>
      <w:r w:rsidR="00BD65D1" w:rsidRPr="00181426">
        <w:rPr>
          <w:rFonts w:asciiTheme="minorHAnsi" w:hAnsiTheme="minorHAnsi" w:cstheme="minorHAnsi"/>
        </w:rPr>
        <w:t xml:space="preserve"> actualización de los contenidos de la web de la Sección con las novedades y noticias que se vayan produciendo, así como con la información que nos remitan los miembros de la Sección. </w:t>
      </w:r>
    </w:p>
    <w:p w14:paraId="035EE5C9" w14:textId="77777777" w:rsidR="00D43AE9" w:rsidRPr="00211553" w:rsidRDefault="00D43AE9" w:rsidP="00BD65D1">
      <w:pPr>
        <w:widowControl w:val="0"/>
        <w:adjustRightInd w:val="0"/>
        <w:spacing w:line="240" w:lineRule="atLeast"/>
        <w:ind w:left="780" w:right="850"/>
        <w:jc w:val="both"/>
        <w:textAlignment w:val="baseline"/>
        <w:rPr>
          <w:rFonts w:asciiTheme="minorHAnsi" w:hAnsiTheme="minorHAnsi" w:cstheme="minorHAnsi"/>
        </w:rPr>
      </w:pPr>
    </w:p>
    <w:p w14:paraId="008C7F39" w14:textId="7B1A25A5" w:rsidR="00203B8D" w:rsidRPr="00181426" w:rsidRDefault="00203B8D" w:rsidP="00BD65D1">
      <w:pPr>
        <w:ind w:right="850"/>
        <w:rPr>
          <w:rFonts w:asciiTheme="minorHAnsi" w:hAnsiTheme="minorHAnsi" w:cstheme="minorHAnsi"/>
        </w:rPr>
      </w:pPr>
    </w:p>
    <w:sectPr w:rsidR="00203B8D" w:rsidRPr="00181426" w:rsidSect="004B1EC6">
      <w:headerReference w:type="default" r:id="rId8"/>
      <w:footerReference w:type="default" r:id="rId9"/>
      <w:pgSz w:w="11906" w:h="16838"/>
      <w:pgMar w:top="212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E490" w14:textId="77777777" w:rsidR="002061A7" w:rsidRDefault="002061A7" w:rsidP="0021713C">
      <w:r>
        <w:separator/>
      </w:r>
    </w:p>
  </w:endnote>
  <w:endnote w:type="continuationSeparator" w:id="0">
    <w:p w14:paraId="7A67D485" w14:textId="77777777" w:rsidR="002061A7" w:rsidRDefault="002061A7" w:rsidP="0021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zidenz Grotesk B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4C76" w14:textId="376D5844" w:rsidR="0021713C" w:rsidRDefault="0021713C">
    <w:pPr>
      <w:pStyle w:val="Piedepgina"/>
    </w:pPr>
    <w:r w:rsidRPr="0021713C">
      <w:rPr>
        <w:rFonts w:ascii="Times New Roman" w:eastAsia="Times New Roman" w:hAnsi="Times New Roman" w:cs="Times New Roman"/>
        <w:noProof/>
        <w:kern w:val="0"/>
        <w:sz w:val="24"/>
        <w:szCs w:val="24"/>
        <w:lang w:eastAsia="es-ES"/>
        <w14:ligatures w14:val="none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87E4926" wp14:editId="7281C705">
              <wp:simplePos x="0" y="0"/>
              <wp:positionH relativeFrom="page">
                <wp:posOffset>897924</wp:posOffset>
              </wp:positionH>
              <wp:positionV relativeFrom="page">
                <wp:posOffset>10223157</wp:posOffset>
              </wp:positionV>
              <wp:extent cx="5708822" cy="263611"/>
              <wp:effectExtent l="0" t="0" r="0" b="3175"/>
              <wp:wrapNone/>
              <wp:docPr id="4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08822" cy="2636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CEBDA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E6DE1" w14:textId="77777777" w:rsidR="0021713C" w:rsidRPr="007377F6" w:rsidRDefault="0021713C" w:rsidP="0021713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C/ Nuncio, 8 -28005 Madrid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>Tfno</w:t>
                          </w:r>
                          <w:proofErr w:type="spellEnd"/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91 364 37 00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Fax 91 365 54 82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femp@femp.es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www.femp.es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7E4926" id="Rectangle 24" o:spid="_x0000_s1031" style="position:absolute;margin-left:70.7pt;margin-top:804.95pt;width:449.5pt;height:2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" filled="f" fillcolor="#ecebda" stroked="f">
              <v:textbox>
                <w:txbxContent>
                  <w:p w14:paraId="15EE6DE1" w14:textId="77777777" w:rsidR="0021713C" w:rsidRPr="007377F6" w:rsidRDefault="0021713C" w:rsidP="0021713C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C/ Nuncio, 8 -28005 Madrid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>Tfno</w:t>
                    </w:r>
                    <w:proofErr w:type="spellEnd"/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91 364 37 00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Fax 91 365 54 82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femp@femp.es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www.femp.es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B76A" w14:textId="77777777" w:rsidR="002061A7" w:rsidRDefault="002061A7" w:rsidP="0021713C">
      <w:r>
        <w:separator/>
      </w:r>
    </w:p>
  </w:footnote>
  <w:footnote w:type="continuationSeparator" w:id="0">
    <w:p w14:paraId="766F2E53" w14:textId="77777777" w:rsidR="002061A7" w:rsidRDefault="002061A7" w:rsidP="0021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1A53" w14:textId="517B7F2B" w:rsidR="00B53EB7" w:rsidRDefault="00B31CC9" w:rsidP="00FD18FA">
    <w:pPr>
      <w:pStyle w:val="Encabezado"/>
      <w:tabs>
        <w:tab w:val="clear" w:pos="8504"/>
        <w:tab w:val="right" w:pos="9781"/>
      </w:tabs>
      <w:jc w:val="right"/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</w:pPr>
    <w:sdt>
      <w:sdtPr>
        <w:rPr>
          <w:rFonts w:ascii="Verdana" w:hAnsi="Verdana"/>
          <w:b/>
          <w:bCs/>
          <w:noProof/>
          <w:color w:val="FFFFFF" w:themeColor="background1"/>
          <w:spacing w:val="10"/>
          <w:sz w:val="18"/>
          <w:szCs w:val="18"/>
        </w:rPr>
        <w:id w:val="-1912915896"/>
        <w:docPartObj>
          <w:docPartGallery w:val="Page Numbers (Margins)"/>
          <w:docPartUnique/>
        </w:docPartObj>
      </w:sdtPr>
      <w:sdtEndPr/>
      <w:sdtContent/>
    </w:sdt>
    <w:r w:rsidR="00216F42"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mc:AlternateContent>
        <mc:Choice Requires="wpg">
          <w:drawing>
            <wp:anchor distT="0" distB="0" distL="114300" distR="114300" simplePos="0" relativeHeight="251655167" behindDoc="0" locked="0" layoutInCell="1" allowOverlap="1" wp14:anchorId="66515B1B" wp14:editId="49517974">
              <wp:simplePos x="0" y="0"/>
              <wp:positionH relativeFrom="column">
                <wp:posOffset>-842010</wp:posOffset>
              </wp:positionH>
              <wp:positionV relativeFrom="paragraph">
                <wp:posOffset>-220980</wp:posOffset>
              </wp:positionV>
              <wp:extent cx="5600700" cy="857250"/>
              <wp:effectExtent l="0" t="0" r="0" b="0"/>
              <wp:wrapNone/>
              <wp:docPr id="63922879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0700" cy="857250"/>
                        <a:chOff x="0" y="0"/>
                        <a:chExt cx="5429250" cy="857250"/>
                      </a:xfrm>
                    </wpg:grpSpPr>
                    <pic:pic xmlns:pic="http://schemas.openxmlformats.org/drawingml/2006/picture">
                      <pic:nvPicPr>
                        <pic:cNvPr id="513297689" name="Imagen 2" descr="Texto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93" t="11579" r="10560"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11264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73243539" name="Imagen 1" descr="Icono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459" t="19097" r="4768" b="13218"/>
                        <a:stretch>
                          <a:fillRect/>
                        </a:stretch>
                      </pic:blipFill>
                      <pic:spPr bwMode="auto">
                        <a:xfrm>
                          <a:off x="1114425" y="0"/>
                          <a:ext cx="41433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974883114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114425" y="323850"/>
                          <a:ext cx="43148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48CAB" w14:textId="39B80E36" w:rsidR="00B366CE" w:rsidRPr="00C927A1" w:rsidRDefault="00216F42" w:rsidP="00216F42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B366CE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 xml:space="preserve">FEDERACIÓN ESPAÑOLA DE MUNICIPIOS Y PROVINCIAS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6515B1B" id="Grupo 6" o:spid="_x0000_s1026" style="position:absolute;left:0;text-align:left;margin-left:-66.3pt;margin-top:-17.4pt;width:441pt;height:67.5pt;z-index:251655167;mso-width-relative:margin" coordsize="54292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Texto&#10;&#10;El contenido generado por IA puede ser incorrecto." style="position:absolute;top:952;width:11264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">
                <v:imagedata r:id="rId3" o:title="Texto&#10;&#10;El contenido generado por IA puede ser incorrecto" croptop="7588f" cropleft="5369f" cropright="6921f"/>
              </v:shape>
              <v:shape id="Imagen 1" o:spid="_x0000_s1028" type="#_x0000_t75" alt="Icono&#10;&#10;El contenido generado por IA puede ser incorrecto." style="position:absolute;left:11144;width:41434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">
                <v:imagedata r:id="rId4" o:title="Icono&#10;&#10;El contenido generado por IA puede ser incorrecto" croptop="12515f" cropbottom="8663f" cropleft="10131f" cropright="312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9" type="#_x0000_t202" style="position:absolute;left:11144;top:3238;width:4314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" filled="f" stroked="f">
                <v:textbox>
                  <w:txbxContent>
                    <w:p w14:paraId="26D48CAB" w14:textId="39B80E36" w:rsidR="00B366CE" w:rsidRPr="00C927A1" w:rsidRDefault="00216F42" w:rsidP="00216F42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 xml:space="preserve">  </w:t>
                      </w:r>
                      <w:r w:rsidR="00B366CE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 xml:space="preserve">FEDERACIÓN ESPAÑOLA DE MUNICIPIOS Y PROVINCIAS   </w:t>
                      </w:r>
                    </w:p>
                  </w:txbxContent>
                </v:textbox>
              </v:shape>
            </v:group>
          </w:pict>
        </mc:Fallback>
      </mc:AlternateContent>
    </w:r>
    <w:r w:rsidR="00216F42">
      <w:rPr>
        <w:noProof/>
      </w:rPr>
      <w:drawing>
        <wp:anchor distT="0" distB="0" distL="114300" distR="114300" simplePos="0" relativeHeight="251666944" behindDoc="0" locked="0" layoutInCell="1" allowOverlap="1" wp14:anchorId="39513AFC" wp14:editId="3C8CD8EA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591310" cy="390525"/>
          <wp:effectExtent l="0" t="0" r="8890" b="9525"/>
          <wp:wrapTopAndBottom/>
          <wp:docPr id="1027844851" name="Picture 4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78016" name="Picture 4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16F42"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mc:AlternateContent>
        <mc:Choice Requires="wpc">
          <w:drawing>
            <wp:anchor distT="0" distB="0" distL="114300" distR="114300" simplePos="0" relativeHeight="251664896" behindDoc="0" locked="0" layoutInCell="1" allowOverlap="1" wp14:anchorId="764975F3" wp14:editId="5CC3C1A0">
              <wp:simplePos x="0" y="0"/>
              <wp:positionH relativeFrom="column">
                <wp:posOffset>-1080135</wp:posOffset>
              </wp:positionH>
              <wp:positionV relativeFrom="paragraph">
                <wp:posOffset>-449580</wp:posOffset>
              </wp:positionV>
              <wp:extent cx="1591310" cy="356870"/>
              <wp:effectExtent l="0" t="0" r="0" b="0"/>
              <wp:wrapNone/>
              <wp:docPr id="1080584793" name="Lienz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F5BB3C" id="Lienzo 4" o:spid="_x0000_s1026" editas="canvas" style="position:absolute;margin-left:-85.05pt;margin-top:-35.4pt;width:125.3pt;height:28.1pt;z-index:251664896" coordsize="1591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DbhzTb4QAAAAsBAAAPAAAAAAAAAAAA&#10;AAAAAG4DAABkcnMvZG93bnJldi54bWxQSwUGAAAAAAQABADzAAAAfAQAAAAA&#10;">
              <v:shape id="_x0000_s1027" type="#_x0000_t75" style="position:absolute;width:15913;height:356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216F42"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w:t xml:space="preserve"> </w:t>
    </w:r>
    <w:r w:rsidR="00B53EB7"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w:t>IAS</w:t>
    </w:r>
  </w:p>
  <w:p w14:paraId="27130C39" w14:textId="19DFEB12" w:rsidR="005F7389" w:rsidRDefault="0008414B" w:rsidP="0008414B">
    <w:pPr>
      <w:pStyle w:val="Encabezado"/>
      <w:tabs>
        <w:tab w:val="left" w:pos="1560"/>
        <w:tab w:val="right" w:pos="9136"/>
      </w:tabs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</w:pPr>
    <w:r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w:tab/>
    </w:r>
    <w:r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w:tab/>
    </w:r>
    <w:r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w:tab/>
    </w:r>
    <w:r w:rsidR="005F7389">
      <w:rPr>
        <w:rFonts w:ascii="Verdana" w:hAnsi="Verdana"/>
        <w:b/>
        <w:bCs/>
        <w:noProof/>
        <w:color w:val="FFFFFF" w:themeColor="background1"/>
        <w:spacing w:val="10"/>
        <w:sz w:val="18"/>
        <w:szCs w:val="18"/>
      </w:rPr>
      <w:t xml:space="preserve"> </w:t>
    </w:r>
  </w:p>
  <w:p w14:paraId="09E88F04" w14:textId="09CA6878" w:rsidR="0021713C" w:rsidRDefault="00BD65D1" w:rsidP="00C019E4">
    <w:pPr>
      <w:pStyle w:val="Encabezado"/>
      <w:tabs>
        <w:tab w:val="clear" w:pos="8504"/>
        <w:tab w:val="right" w:pos="9639"/>
      </w:tabs>
      <w:jc w:val="center"/>
    </w:pPr>
    <w:r w:rsidRPr="00BD65D1">
      <w:rPr>
        <w:rFonts w:asciiTheme="majorHAnsi" w:eastAsiaTheme="majorEastAsia" w:hAnsiTheme="majorHAnsi" w:cstheme="majorBidi"/>
        <w:b/>
        <w:bCs/>
        <w:noProof/>
        <w:color w:val="FFFFFF" w:themeColor="background1"/>
        <w:spacing w:val="10"/>
        <w:sz w:val="28"/>
        <w:szCs w:val="28"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7C226D25" wp14:editId="52EB032C">
              <wp:simplePos x="0" y="0"/>
              <wp:positionH relativeFrom="page">
                <wp:align>right</wp:align>
              </wp:positionH>
              <wp:positionV relativeFrom="page">
                <wp:posOffset>2673350</wp:posOffset>
              </wp:positionV>
              <wp:extent cx="477520" cy="477520"/>
              <wp:effectExtent l="0" t="0" r="0" b="0"/>
              <wp:wrapNone/>
              <wp:docPr id="334483604" name="E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2235F" w14:textId="77777777" w:rsidR="00BD65D1" w:rsidRDefault="00BD65D1">
                          <w:pPr>
                            <w:rPr>
                              <w:rStyle w:val="Nmerodepgina"/>
                              <w:color w:val="FFFFFF" w:themeColor="background1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C226D25" id="Elipse 3" o:spid="_x0000_s1030" style="position:absolute;left:0;text-align:left;margin-left:-13.6pt;margin-top:210.5pt;width:37.6pt;height:37.6pt;z-index:251668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" o:allowincell="f" fillcolor="#9dbb61" stroked="f">
              <v:textbox inset="0,,0">
                <w:txbxContent>
                  <w:p w14:paraId="4FC2235F" w14:textId="77777777" w:rsidR="00BD65D1" w:rsidRDefault="00BD65D1">
                    <w:pPr>
                      <w:rPr>
                        <w:rStyle w:val="Nmerodepgina"/>
                        <w:color w:val="FFFFFF" w:themeColor="background1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03D5"/>
    <w:multiLevelType w:val="multilevel"/>
    <w:tmpl w:val="8B722800"/>
    <w:lvl w:ilvl="0">
      <w:start w:val="1"/>
      <w:numFmt w:val="decimal"/>
      <w:lvlText w:val="%1."/>
      <w:lvlJc w:val="left"/>
      <w:pPr>
        <w:ind w:left="360" w:hanging="360"/>
      </w:pPr>
      <w:rPr>
        <w:rFonts w:ascii="Myriad Pro Light" w:hAnsi="Myriad Pro Light"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A06116"/>
    <w:multiLevelType w:val="multilevel"/>
    <w:tmpl w:val="97C4D46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ascii="Myriad Pro Light" w:hAnsi="Myriad Pro Light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720"/>
      </w:pPr>
      <w:rPr>
        <w:rFonts w:ascii="Myriad Pro Light" w:hAnsi="Myriad Pro Light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80"/>
        </w:tabs>
        <w:ind w:left="2580" w:hanging="1080"/>
      </w:pPr>
      <w:rPr>
        <w:rFonts w:ascii="Myriad Pro Light" w:hAnsi="Myriad Pro Light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0"/>
        </w:tabs>
        <w:ind w:left="2940" w:hanging="1080"/>
      </w:pPr>
      <w:rPr>
        <w:rFonts w:ascii="Myriad Pro Light" w:hAnsi="Myriad Pro Light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60"/>
        </w:tabs>
        <w:ind w:left="3660" w:hanging="1440"/>
      </w:pPr>
      <w:rPr>
        <w:rFonts w:ascii="Myriad Pro Light" w:hAnsi="Myriad Pro Light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20"/>
        </w:tabs>
        <w:ind w:left="4020" w:hanging="1440"/>
      </w:pPr>
      <w:rPr>
        <w:rFonts w:ascii="Myriad Pro Light" w:hAnsi="Myriad Pro Light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800"/>
      </w:pPr>
      <w:rPr>
        <w:rFonts w:ascii="Myriad Pro Light" w:hAnsi="Myriad Pro Light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60"/>
        </w:tabs>
        <w:ind w:left="5460" w:hanging="2160"/>
      </w:pPr>
      <w:rPr>
        <w:rFonts w:ascii="Myriad Pro Light" w:hAnsi="Myriad Pro Light" w:hint="default"/>
      </w:rPr>
    </w:lvl>
  </w:abstractNum>
  <w:abstractNum w:abstractNumId="2" w15:restartNumberingAfterBreak="0">
    <w:nsid w:val="71F9359D"/>
    <w:multiLevelType w:val="hybridMultilevel"/>
    <w:tmpl w:val="3FE6BCFC"/>
    <w:lvl w:ilvl="0" w:tplc="A5FADC44">
      <w:start w:val="1"/>
      <w:numFmt w:val="decimal"/>
      <w:lvlText w:val="%1."/>
      <w:lvlJc w:val="left"/>
      <w:pPr>
        <w:ind w:left="780" w:hanging="360"/>
      </w:pPr>
    </w:lvl>
    <w:lvl w:ilvl="1" w:tplc="0C0A0019">
      <w:start w:val="1"/>
      <w:numFmt w:val="lowerLetter"/>
      <w:lvlText w:val="%2."/>
      <w:lvlJc w:val="left"/>
      <w:pPr>
        <w:ind w:left="1500" w:hanging="360"/>
      </w:pPr>
    </w:lvl>
    <w:lvl w:ilvl="2" w:tplc="0C0A001B">
      <w:start w:val="1"/>
      <w:numFmt w:val="lowerRoman"/>
      <w:lvlText w:val="%3."/>
      <w:lvlJc w:val="right"/>
      <w:pPr>
        <w:ind w:left="2220" w:hanging="180"/>
      </w:pPr>
    </w:lvl>
    <w:lvl w:ilvl="3" w:tplc="0C0A000F">
      <w:start w:val="1"/>
      <w:numFmt w:val="decimal"/>
      <w:lvlText w:val="%4."/>
      <w:lvlJc w:val="left"/>
      <w:pPr>
        <w:ind w:left="2940" w:hanging="360"/>
      </w:pPr>
    </w:lvl>
    <w:lvl w:ilvl="4" w:tplc="0C0A0019">
      <w:start w:val="1"/>
      <w:numFmt w:val="lowerLetter"/>
      <w:lvlText w:val="%5."/>
      <w:lvlJc w:val="left"/>
      <w:pPr>
        <w:ind w:left="3660" w:hanging="360"/>
      </w:pPr>
    </w:lvl>
    <w:lvl w:ilvl="5" w:tplc="0C0A001B">
      <w:start w:val="1"/>
      <w:numFmt w:val="lowerRoman"/>
      <w:lvlText w:val="%6."/>
      <w:lvlJc w:val="right"/>
      <w:pPr>
        <w:ind w:left="4380" w:hanging="180"/>
      </w:pPr>
    </w:lvl>
    <w:lvl w:ilvl="6" w:tplc="0C0A000F">
      <w:start w:val="1"/>
      <w:numFmt w:val="decimal"/>
      <w:lvlText w:val="%7."/>
      <w:lvlJc w:val="left"/>
      <w:pPr>
        <w:ind w:left="5100" w:hanging="360"/>
      </w:pPr>
    </w:lvl>
    <w:lvl w:ilvl="7" w:tplc="0C0A0019">
      <w:start w:val="1"/>
      <w:numFmt w:val="lowerLetter"/>
      <w:lvlText w:val="%8."/>
      <w:lvlJc w:val="left"/>
      <w:pPr>
        <w:ind w:left="5820" w:hanging="360"/>
      </w:pPr>
    </w:lvl>
    <w:lvl w:ilvl="8" w:tplc="0C0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7972BE1"/>
    <w:multiLevelType w:val="hybridMultilevel"/>
    <w:tmpl w:val="2C3453CC"/>
    <w:lvl w:ilvl="0" w:tplc="C9A42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955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9081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7073359">
    <w:abstractNumId w:val="1"/>
  </w:num>
  <w:num w:numId="4" w16cid:durableId="1777166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54"/>
    <w:rsid w:val="00051938"/>
    <w:rsid w:val="0007530B"/>
    <w:rsid w:val="0008414B"/>
    <w:rsid w:val="000C4F50"/>
    <w:rsid w:val="001176EA"/>
    <w:rsid w:val="00123AC1"/>
    <w:rsid w:val="00181426"/>
    <w:rsid w:val="001A3726"/>
    <w:rsid w:val="001C6DF7"/>
    <w:rsid w:val="0020156D"/>
    <w:rsid w:val="00203B8D"/>
    <w:rsid w:val="002061A7"/>
    <w:rsid w:val="00211553"/>
    <w:rsid w:val="00215239"/>
    <w:rsid w:val="00216F42"/>
    <w:rsid w:val="0021713C"/>
    <w:rsid w:val="00217DED"/>
    <w:rsid w:val="00235F96"/>
    <w:rsid w:val="00260E61"/>
    <w:rsid w:val="0026486A"/>
    <w:rsid w:val="002C2141"/>
    <w:rsid w:val="002E7210"/>
    <w:rsid w:val="003004C8"/>
    <w:rsid w:val="00370105"/>
    <w:rsid w:val="003A0C62"/>
    <w:rsid w:val="003B4E15"/>
    <w:rsid w:val="003C3CE9"/>
    <w:rsid w:val="003C42FE"/>
    <w:rsid w:val="003E1B1F"/>
    <w:rsid w:val="003F6CD5"/>
    <w:rsid w:val="00407F32"/>
    <w:rsid w:val="00463A01"/>
    <w:rsid w:val="0048476E"/>
    <w:rsid w:val="004B1EC6"/>
    <w:rsid w:val="004C0A2F"/>
    <w:rsid w:val="004C55D9"/>
    <w:rsid w:val="00504B10"/>
    <w:rsid w:val="00546A53"/>
    <w:rsid w:val="0059547C"/>
    <w:rsid w:val="0059591C"/>
    <w:rsid w:val="005F7389"/>
    <w:rsid w:val="00636578"/>
    <w:rsid w:val="00646662"/>
    <w:rsid w:val="00662B6A"/>
    <w:rsid w:val="0067330C"/>
    <w:rsid w:val="00680CC0"/>
    <w:rsid w:val="006B2D9B"/>
    <w:rsid w:val="006D1C49"/>
    <w:rsid w:val="006E7882"/>
    <w:rsid w:val="00724B6E"/>
    <w:rsid w:val="0073321E"/>
    <w:rsid w:val="00753126"/>
    <w:rsid w:val="00755AB2"/>
    <w:rsid w:val="00776FE1"/>
    <w:rsid w:val="00820F83"/>
    <w:rsid w:val="00875F55"/>
    <w:rsid w:val="008C601C"/>
    <w:rsid w:val="00946D2F"/>
    <w:rsid w:val="00A24D1D"/>
    <w:rsid w:val="00A73215"/>
    <w:rsid w:val="00A90811"/>
    <w:rsid w:val="00AA1C41"/>
    <w:rsid w:val="00AF652E"/>
    <w:rsid w:val="00B23AFA"/>
    <w:rsid w:val="00B30920"/>
    <w:rsid w:val="00B31CC9"/>
    <w:rsid w:val="00B366CE"/>
    <w:rsid w:val="00B4720E"/>
    <w:rsid w:val="00B53EB7"/>
    <w:rsid w:val="00BD65D1"/>
    <w:rsid w:val="00BE0BE1"/>
    <w:rsid w:val="00C019E4"/>
    <w:rsid w:val="00C20254"/>
    <w:rsid w:val="00C36644"/>
    <w:rsid w:val="00C40435"/>
    <w:rsid w:val="00C6019B"/>
    <w:rsid w:val="00C65AEC"/>
    <w:rsid w:val="00C76B72"/>
    <w:rsid w:val="00C96149"/>
    <w:rsid w:val="00CA63EE"/>
    <w:rsid w:val="00CC05C0"/>
    <w:rsid w:val="00D01984"/>
    <w:rsid w:val="00D25A97"/>
    <w:rsid w:val="00D43AE9"/>
    <w:rsid w:val="00D6068E"/>
    <w:rsid w:val="00D9452D"/>
    <w:rsid w:val="00DA5762"/>
    <w:rsid w:val="00DF7F5C"/>
    <w:rsid w:val="00E11C27"/>
    <w:rsid w:val="00E24F54"/>
    <w:rsid w:val="00E4054F"/>
    <w:rsid w:val="00ED38D1"/>
    <w:rsid w:val="00ED50D6"/>
    <w:rsid w:val="00EE1573"/>
    <w:rsid w:val="00F16A20"/>
    <w:rsid w:val="00F51BDA"/>
    <w:rsid w:val="00F61A8C"/>
    <w:rsid w:val="00F63B42"/>
    <w:rsid w:val="00F6635D"/>
    <w:rsid w:val="00F679B0"/>
    <w:rsid w:val="00F855C9"/>
    <w:rsid w:val="00FB56D9"/>
    <w:rsid w:val="00FD18FA"/>
    <w:rsid w:val="00F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976A5"/>
  <w15:chartTrackingRefBased/>
  <w15:docId w15:val="{A50813F5-3C08-403F-AB1E-3FEF93C3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713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1713C"/>
  </w:style>
  <w:style w:type="paragraph" w:styleId="Piedepgina">
    <w:name w:val="footer"/>
    <w:basedOn w:val="Normal"/>
    <w:link w:val="PiedepginaCar"/>
    <w:uiPriority w:val="99"/>
    <w:unhideWhenUsed/>
    <w:rsid w:val="0021713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713C"/>
  </w:style>
  <w:style w:type="character" w:customStyle="1" w:styleId="PrrafodelistaCar">
    <w:name w:val="Párrafo de lista Car"/>
    <w:aliases w:val="Arial 8 Car,List Paragraph Car,List Paragraph1 Car,Normal N3 Car,Gráfico Título Car,Párrafo 1 Car,Párrafo Car,Lista sin Numerar Car,Párrafo de lista1 Car,Párrafo de lista4 Car,Tabla Car,Párrafo de lista6 Car,Bullet Car"/>
    <w:basedOn w:val="Fuentedeprrafopredeter"/>
    <w:link w:val="Prrafodelista"/>
    <w:uiPriority w:val="34"/>
    <w:qFormat/>
    <w:locked/>
    <w:rsid w:val="00DF7F5C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aliases w:val="Arial 8,List Paragraph,List Paragraph1,Normal N3,Gráfico Título,Párrafo 1,Párrafo,Lista sin Numerar,Párrafo de lista1,Párrafo de lista4,Tabla,Párrafo de lista6,Párrafo de lista - cat,Bullet,lista graficos,Párrafo de lista11,Heading3.1"/>
    <w:basedOn w:val="Normal"/>
    <w:link w:val="PrrafodelistaCar"/>
    <w:uiPriority w:val="34"/>
    <w:qFormat/>
    <w:rsid w:val="00DF7F5C"/>
    <w:pPr>
      <w:ind w:left="708"/>
    </w:pPr>
  </w:style>
  <w:style w:type="character" w:styleId="Textoennegrita">
    <w:name w:val="Strong"/>
    <w:basedOn w:val="Fuentedeprrafopredeter"/>
    <w:qFormat/>
    <w:rsid w:val="00DF7F5C"/>
    <w:rPr>
      <w:b/>
      <w:bCs/>
    </w:rPr>
  </w:style>
  <w:style w:type="character" w:styleId="Nmerodepgina">
    <w:name w:val="page number"/>
    <w:basedOn w:val="Fuentedeprrafopredeter"/>
    <w:uiPriority w:val="99"/>
    <w:unhideWhenUsed/>
    <w:rsid w:val="00BD6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1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ccionmunicipiosciclocombinado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banez\Downloads\45-Plantilla%20Area%20Haciendas%20Local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45-Plantilla Area Haciendas Locales</Template>
  <TotalTime>0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Ibáñez Rojas</dc:creator>
  <cp:keywords/>
  <dc:description/>
  <cp:lastModifiedBy>Esther González González</cp:lastModifiedBy>
  <cp:revision>2</cp:revision>
  <cp:lastPrinted>2025-06-20T09:24:00Z</cp:lastPrinted>
  <dcterms:created xsi:type="dcterms:W3CDTF">2025-07-07T11:49:00Z</dcterms:created>
  <dcterms:modified xsi:type="dcterms:W3CDTF">2025-07-07T11:49:00Z</dcterms:modified>
</cp:coreProperties>
</file>